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10080"/>
      </w:tblGrid>
      <w:tr w:rsidR="002A4ED5" w:rsidRPr="002A4ED5" w:rsidTr="004D5764">
        <w:tc>
          <w:tcPr>
            <w:tcW w:w="1111" w:type="pct"/>
            <w:vAlign w:val="bottom"/>
          </w:tcPr>
          <w:p w:rsidR="002A4ED5" w:rsidRPr="002A4ED5" w:rsidRDefault="004D5764" w:rsidP="004D5764">
            <w:r>
              <w:t>Name / Organization</w:t>
            </w:r>
          </w:p>
        </w:tc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0C1C07" w:rsidRPr="002A4ED5" w:rsidTr="004D5764">
        <w:tc>
          <w:tcPr>
            <w:tcW w:w="1111" w:type="pct"/>
            <w:vAlign w:val="bottom"/>
          </w:tcPr>
          <w:p w:rsidR="000C1C07" w:rsidRDefault="000C1C07" w:rsidP="004D5764">
            <w:r>
              <w:t>Title / Position</w:t>
            </w:r>
          </w:p>
        </w:tc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:rsidR="000C1C07" w:rsidRPr="002A4ED5" w:rsidRDefault="000C1C07" w:rsidP="002A4ED5"/>
        </w:tc>
      </w:tr>
      <w:tr w:rsidR="002A4ED5" w:rsidRPr="002A4ED5" w:rsidTr="004D5764">
        <w:sdt>
          <w:sdtPr>
            <w:id w:val="1692185716"/>
            <w:placeholder>
              <w:docPart w:val="E857DB12308A41BABFD2887712ED3C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1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4D5764">
        <w:sdt>
          <w:sdtPr>
            <w:id w:val="639315362"/>
            <w:placeholder>
              <w:docPart w:val="A57DF2CF45BC4A799D599EDB6C7185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1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4D5764">
        <w:tc>
          <w:tcPr>
            <w:tcW w:w="1111" w:type="pct"/>
            <w:vAlign w:val="bottom"/>
          </w:tcPr>
          <w:p w:rsidR="002A4ED5" w:rsidRPr="002A4ED5" w:rsidRDefault="007F4A5E" w:rsidP="007F4A5E">
            <w:r>
              <w:t>Street Address</w:t>
            </w:r>
          </w:p>
        </w:tc>
        <w:tc>
          <w:tcPr>
            <w:tcW w:w="38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4D5764">
        <w:sdt>
          <w:sdtPr>
            <w:id w:val="2001543155"/>
            <w:placeholder>
              <w:docPart w:val="FA79054666F1484FB851189D3FEBC39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1" w:type="pct"/>
                <w:vAlign w:val="bottom"/>
              </w:tcPr>
              <w:p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09"/>
        <w:gridCol w:w="10545"/>
      </w:tblGrid>
      <w:tr w:rsidR="004D5764" w:rsidRPr="002A4ED5" w:rsidTr="000C1C07">
        <w:trPr>
          <w:trHeight w:val="331"/>
        </w:trPr>
        <w:tc>
          <w:tcPr>
            <w:tcW w:w="93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F3B59" w:themeFill="accent1" w:themeFillShade="BF"/>
            <w:vAlign w:val="center"/>
          </w:tcPr>
          <w:p w:rsidR="004D5764" w:rsidRPr="002A4ED5" w:rsidRDefault="004D5764" w:rsidP="004D5764">
            <w:pPr>
              <w:pStyle w:val="TableHeaders"/>
            </w:pPr>
            <w:r>
              <w:t>Quantity</w:t>
            </w:r>
          </w:p>
        </w:tc>
        <w:tc>
          <w:tcPr>
            <w:tcW w:w="407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F3B59" w:themeFill="accent1" w:themeFillShade="BF"/>
            <w:vAlign w:val="center"/>
          </w:tcPr>
          <w:p w:rsidR="004D5764" w:rsidRPr="002A4ED5" w:rsidRDefault="004D5764" w:rsidP="004D5764">
            <w:pPr>
              <w:pStyle w:val="TableHeaders"/>
            </w:pPr>
            <w:r>
              <w:t xml:space="preserve">Comments </w:t>
            </w:r>
          </w:p>
        </w:tc>
      </w:tr>
      <w:tr w:rsidR="004D5764" w:rsidRPr="002A4ED5" w:rsidTr="000C1C07">
        <w:trPr>
          <w:trHeight w:val="331"/>
        </w:trPr>
        <w:tc>
          <w:tcPr>
            <w:tcW w:w="93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F3B59" w:themeFill="accent1" w:themeFillShade="BF"/>
            <w:vAlign w:val="center"/>
          </w:tcPr>
          <w:p w:rsidR="004D5764" w:rsidRPr="002A4ED5" w:rsidRDefault="004D5764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07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F3B59" w:themeFill="accent1" w:themeFillShade="BF"/>
            <w:vAlign w:val="center"/>
          </w:tcPr>
          <w:p w:rsidR="004D5764" w:rsidRPr="002A4ED5" w:rsidRDefault="004D5764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D5764" w:rsidRPr="002A4ED5" w:rsidTr="000C1C07">
        <w:tc>
          <w:tcPr>
            <w:tcW w:w="9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  <w:tc>
          <w:tcPr>
            <w:tcW w:w="407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</w:tr>
      <w:tr w:rsidR="004D5764" w:rsidRPr="002A4ED5" w:rsidTr="000C1C07">
        <w:tc>
          <w:tcPr>
            <w:tcW w:w="9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  <w:tc>
          <w:tcPr>
            <w:tcW w:w="40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</w:tr>
      <w:tr w:rsidR="004D5764" w:rsidRPr="002A4ED5" w:rsidTr="000C1C07">
        <w:tc>
          <w:tcPr>
            <w:tcW w:w="9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  <w:tc>
          <w:tcPr>
            <w:tcW w:w="40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D5764" w:rsidRPr="002A4ED5" w:rsidRDefault="004D5764" w:rsidP="002A4ED5"/>
        </w:tc>
      </w:tr>
    </w:tbl>
    <w:p w:rsidR="00806FF3" w:rsidRDefault="00806FF3" w:rsidP="00562601">
      <w:pPr>
        <w:spacing w:before="0"/>
        <w:rPr>
          <w:sz w:val="12"/>
        </w:rPr>
      </w:pPr>
    </w:p>
    <w:p w:rsidR="000C1C07" w:rsidRDefault="000C1C07" w:rsidP="00562601">
      <w:pPr>
        <w:spacing w:before="0"/>
        <w:rPr>
          <w:sz w:val="12"/>
        </w:rPr>
      </w:pPr>
    </w:p>
    <w:p w:rsidR="000C1C07" w:rsidRPr="000C1C07" w:rsidRDefault="007F4A5E" w:rsidP="000C1C07">
      <w:pPr>
        <w:pStyle w:val="ListParagraph"/>
        <w:numPr>
          <w:ilvl w:val="0"/>
          <w:numId w:val="23"/>
        </w:numPr>
        <w:spacing w:befor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Cybermissions can only </w:t>
      </w:r>
      <w:r w:rsidR="000C1C07" w:rsidRPr="000C1C07">
        <w:rPr>
          <w:rFonts w:ascii="Arial Narrow" w:hAnsi="Arial Narrow"/>
          <w:sz w:val="20"/>
          <w:szCs w:val="20"/>
        </w:rPr>
        <w:t>ship</w:t>
      </w:r>
      <w:r>
        <w:rPr>
          <w:rFonts w:ascii="Arial Narrow" w:hAnsi="Arial Narrow"/>
          <w:sz w:val="20"/>
          <w:szCs w:val="20"/>
        </w:rPr>
        <w:t xml:space="preserve"> Pastorbox </w:t>
      </w:r>
      <w:r w:rsidR="00AB5A3B">
        <w:rPr>
          <w:rFonts w:ascii="Arial Narrow" w:hAnsi="Arial Narrow"/>
          <w:sz w:val="20"/>
          <w:szCs w:val="20"/>
        </w:rPr>
        <w:t>units to</w:t>
      </w:r>
      <w:r>
        <w:rPr>
          <w:rFonts w:ascii="Arial Narrow" w:hAnsi="Arial Narrow"/>
          <w:sz w:val="20"/>
          <w:szCs w:val="20"/>
        </w:rPr>
        <w:t xml:space="preserve"> addresses in the USA</w:t>
      </w:r>
      <w:r w:rsidR="0003009D">
        <w:rPr>
          <w:rFonts w:ascii="Arial Narrow" w:hAnsi="Arial Narrow"/>
          <w:sz w:val="20"/>
          <w:szCs w:val="20"/>
        </w:rPr>
        <w:t xml:space="preserve"> and Canada</w:t>
      </w:r>
      <w:r>
        <w:rPr>
          <w:rFonts w:ascii="Arial Narrow" w:hAnsi="Arial Narrow"/>
          <w:sz w:val="20"/>
          <w:szCs w:val="20"/>
        </w:rPr>
        <w:t>.</w:t>
      </w:r>
    </w:p>
    <w:p w:rsidR="000C1C07" w:rsidRDefault="0003009D" w:rsidP="000C1C07">
      <w:pPr>
        <w:pStyle w:val="ListParagraph"/>
        <w:numPr>
          <w:ilvl w:val="0"/>
          <w:numId w:val="23"/>
        </w:numPr>
        <w:spacing w:befor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The cost of a Pastorbox is $199.00</w:t>
      </w:r>
      <w:r w:rsidR="000C1C07" w:rsidRPr="000C1C07">
        <w:rPr>
          <w:rFonts w:ascii="Arial Narrow" w:hAnsi="Arial Narrow"/>
          <w:sz w:val="20"/>
          <w:szCs w:val="20"/>
        </w:rPr>
        <w:t xml:space="preserve"> each unit </w:t>
      </w:r>
    </w:p>
    <w:p w:rsidR="007F4A5E" w:rsidRPr="000C1C07" w:rsidRDefault="007F4A5E" w:rsidP="000C1C07">
      <w:pPr>
        <w:pStyle w:val="ListParagraph"/>
        <w:numPr>
          <w:ilvl w:val="0"/>
          <w:numId w:val="23"/>
        </w:numPr>
        <w:spacing w:befor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You agree to pay the full amount in advance so we can buy the parts and assemble your units. </w:t>
      </w:r>
    </w:p>
    <w:p w:rsidR="000C1C07" w:rsidRPr="000C1C07" w:rsidRDefault="000C1C07" w:rsidP="000C1C07">
      <w:pPr>
        <w:pStyle w:val="ListParagraph"/>
        <w:numPr>
          <w:ilvl w:val="0"/>
          <w:numId w:val="23"/>
        </w:numPr>
        <w:spacing w:before="0"/>
        <w:rPr>
          <w:rFonts w:ascii="Arial Narrow" w:hAnsi="Arial Narrow"/>
          <w:sz w:val="20"/>
          <w:szCs w:val="20"/>
        </w:rPr>
      </w:pPr>
      <w:r w:rsidRPr="000C1C07">
        <w:rPr>
          <w:rFonts w:ascii="Arial Narrow" w:hAnsi="Arial Narrow"/>
          <w:sz w:val="20"/>
          <w:szCs w:val="20"/>
        </w:rPr>
        <w:t xml:space="preserve">By ordering a </w:t>
      </w:r>
      <w:proofErr w:type="gramStart"/>
      <w:r w:rsidRPr="000C1C07">
        <w:rPr>
          <w:rFonts w:ascii="Arial Narrow" w:hAnsi="Arial Narrow"/>
          <w:sz w:val="20"/>
          <w:szCs w:val="20"/>
        </w:rPr>
        <w:t>Pastorbox</w:t>
      </w:r>
      <w:proofErr w:type="gramEnd"/>
      <w:r w:rsidRPr="000C1C07">
        <w:rPr>
          <w:rFonts w:ascii="Arial Narrow" w:hAnsi="Arial Narrow"/>
          <w:sz w:val="20"/>
          <w:szCs w:val="20"/>
        </w:rPr>
        <w:t xml:space="preserve"> you agree that the unit will</w:t>
      </w:r>
      <w:r w:rsidR="00AB5A3B">
        <w:rPr>
          <w:rFonts w:ascii="Arial Narrow" w:hAnsi="Arial Narrow"/>
          <w:sz w:val="20"/>
          <w:szCs w:val="20"/>
        </w:rPr>
        <w:t xml:space="preserve"> be used for purposes consist</w:t>
      </w:r>
      <w:r w:rsidR="00055009">
        <w:rPr>
          <w:rFonts w:ascii="Arial Narrow" w:hAnsi="Arial Narrow"/>
          <w:sz w:val="20"/>
          <w:szCs w:val="20"/>
        </w:rPr>
        <w:t>ent</w:t>
      </w:r>
      <w:r w:rsidR="00AB5A3B">
        <w:rPr>
          <w:rFonts w:ascii="Arial Narrow" w:hAnsi="Arial Narrow"/>
          <w:sz w:val="20"/>
          <w:szCs w:val="20"/>
        </w:rPr>
        <w:t xml:space="preserve"> with the evangelical Christian faith and that it will</w:t>
      </w:r>
      <w:r w:rsidRPr="000C1C07">
        <w:rPr>
          <w:rFonts w:ascii="Arial Narrow" w:hAnsi="Arial Narrow"/>
          <w:sz w:val="20"/>
          <w:szCs w:val="20"/>
        </w:rPr>
        <w:t xml:space="preserve"> </w:t>
      </w:r>
      <w:r w:rsidRPr="000C1C07">
        <w:rPr>
          <w:rFonts w:ascii="Arial Narrow" w:hAnsi="Arial Narrow"/>
          <w:i/>
          <w:sz w:val="20"/>
          <w:szCs w:val="20"/>
        </w:rPr>
        <w:t>not be used</w:t>
      </w:r>
      <w:r w:rsidRPr="000C1C07">
        <w:rPr>
          <w:rFonts w:ascii="Arial Narrow" w:hAnsi="Arial Narrow"/>
          <w:sz w:val="20"/>
          <w:szCs w:val="20"/>
        </w:rPr>
        <w:t xml:space="preserve"> to </w:t>
      </w:r>
      <w:r w:rsidR="00AB5A3B">
        <w:rPr>
          <w:rFonts w:ascii="Arial Narrow" w:hAnsi="Arial Narrow"/>
          <w:sz w:val="20"/>
          <w:szCs w:val="20"/>
        </w:rPr>
        <w:t xml:space="preserve">illegally </w:t>
      </w:r>
      <w:r w:rsidRPr="000C1C07">
        <w:rPr>
          <w:rFonts w:ascii="Arial Narrow" w:hAnsi="Arial Narrow"/>
          <w:sz w:val="20"/>
          <w:szCs w:val="20"/>
        </w:rPr>
        <w:t>distribute copyrighted, political, offensive or pornographic material</w:t>
      </w:r>
      <w:r w:rsidR="00AB5A3B">
        <w:rPr>
          <w:rFonts w:ascii="Arial Narrow" w:hAnsi="Arial Narrow"/>
          <w:sz w:val="20"/>
          <w:szCs w:val="20"/>
        </w:rPr>
        <w:t>,</w:t>
      </w:r>
      <w:r w:rsidRPr="000C1C07">
        <w:rPr>
          <w:rFonts w:ascii="Arial Narrow" w:hAnsi="Arial Narrow"/>
          <w:sz w:val="20"/>
          <w:szCs w:val="20"/>
        </w:rPr>
        <w:t xml:space="preserve"> or</w:t>
      </w:r>
      <w:r w:rsidR="00AB5A3B">
        <w:rPr>
          <w:rFonts w:ascii="Arial Narrow" w:hAnsi="Arial Narrow"/>
          <w:sz w:val="20"/>
          <w:szCs w:val="20"/>
        </w:rPr>
        <w:t xml:space="preserve"> be</w:t>
      </w:r>
      <w:r w:rsidRPr="000C1C07">
        <w:rPr>
          <w:rFonts w:ascii="Arial Narrow" w:hAnsi="Arial Narrow"/>
          <w:sz w:val="20"/>
          <w:szCs w:val="20"/>
        </w:rPr>
        <w:t xml:space="preserve"> used for any illegal purpose</w:t>
      </w:r>
      <w:r w:rsidR="00AB5A3B">
        <w:rPr>
          <w:rFonts w:ascii="Arial Narrow" w:hAnsi="Arial Narrow"/>
          <w:sz w:val="20"/>
          <w:szCs w:val="20"/>
        </w:rPr>
        <w:t xml:space="preserve"> whatsoever</w:t>
      </w:r>
      <w:r w:rsidRPr="000C1C07">
        <w:rPr>
          <w:rFonts w:ascii="Arial Narrow" w:hAnsi="Arial Narrow"/>
          <w:sz w:val="20"/>
          <w:szCs w:val="20"/>
        </w:rPr>
        <w:t xml:space="preserve">. </w:t>
      </w:r>
      <w:r w:rsidR="00AB5A3B">
        <w:rPr>
          <w:rFonts w:ascii="Arial Narrow" w:hAnsi="Arial Narrow"/>
          <w:sz w:val="20"/>
          <w:szCs w:val="20"/>
        </w:rPr>
        <w:t xml:space="preserve">Of course, you may distribute material you own the copyright </w:t>
      </w:r>
      <w:proofErr w:type="gramStart"/>
      <w:r w:rsidR="00AB5A3B">
        <w:rPr>
          <w:rFonts w:ascii="Arial Narrow" w:hAnsi="Arial Narrow"/>
          <w:sz w:val="20"/>
          <w:szCs w:val="20"/>
        </w:rPr>
        <w:t>to</w:t>
      </w:r>
      <w:proofErr w:type="gramEnd"/>
      <w:r w:rsidR="00AB5A3B">
        <w:rPr>
          <w:rFonts w:ascii="Arial Narrow" w:hAnsi="Arial Narrow"/>
          <w:sz w:val="20"/>
          <w:szCs w:val="20"/>
        </w:rPr>
        <w:t>.</w:t>
      </w:r>
    </w:p>
    <w:p w:rsidR="000C1C07" w:rsidRPr="000C1C07" w:rsidRDefault="000C1C07" w:rsidP="000C1C07">
      <w:pPr>
        <w:spacing w:before="0"/>
        <w:rPr>
          <w:rFonts w:ascii="Arial Narrow" w:hAnsi="Arial Narrow"/>
          <w:sz w:val="20"/>
          <w:szCs w:val="20"/>
        </w:rPr>
      </w:pPr>
    </w:p>
    <w:p w:rsidR="000C1C07" w:rsidRDefault="000C1C07" w:rsidP="000C1C07">
      <w:pPr>
        <w:spacing w:before="0"/>
        <w:rPr>
          <w:szCs w:val="24"/>
        </w:rPr>
      </w:pPr>
      <w:r w:rsidRPr="007F4A5E">
        <w:rPr>
          <w:rFonts w:ascii="Arial Narrow" w:hAnsi="Arial Narrow"/>
          <w:szCs w:val="24"/>
        </w:rPr>
        <w:t>Name:  ________________________</w:t>
      </w:r>
      <w:r w:rsidR="007F4A5E">
        <w:rPr>
          <w:rFonts w:ascii="Arial Narrow" w:hAnsi="Arial Narrow"/>
          <w:szCs w:val="24"/>
        </w:rPr>
        <w:t>______</w:t>
      </w:r>
      <w:r w:rsidRPr="007F4A5E">
        <w:rPr>
          <w:rFonts w:ascii="Arial Narrow" w:hAnsi="Arial Narrow"/>
          <w:szCs w:val="24"/>
        </w:rPr>
        <w:t>____                    Signature</w:t>
      </w:r>
      <w:proofErr w:type="gramStart"/>
      <w:r w:rsidRPr="007F4A5E">
        <w:rPr>
          <w:rFonts w:ascii="Arial Narrow" w:hAnsi="Arial Narrow"/>
          <w:szCs w:val="24"/>
        </w:rPr>
        <w:t>:_</w:t>
      </w:r>
      <w:proofErr w:type="gramEnd"/>
      <w:r w:rsidRPr="007F4A5E">
        <w:rPr>
          <w:rFonts w:ascii="Arial Narrow" w:hAnsi="Arial Narrow"/>
          <w:szCs w:val="24"/>
        </w:rPr>
        <w:t>____________________</w:t>
      </w:r>
      <w:r w:rsidR="007F4A5E">
        <w:rPr>
          <w:rFonts w:ascii="Arial Narrow" w:hAnsi="Arial Narrow"/>
          <w:szCs w:val="24"/>
        </w:rPr>
        <w:t>________</w:t>
      </w:r>
      <w:r w:rsidRPr="007F4A5E">
        <w:rPr>
          <w:rFonts w:ascii="Arial Narrow" w:hAnsi="Arial Narrow"/>
          <w:szCs w:val="24"/>
        </w:rPr>
        <w:t xml:space="preserve">__   </w:t>
      </w:r>
      <w:r w:rsidR="00AB5A3B">
        <w:rPr>
          <w:rFonts w:ascii="Arial Narrow" w:hAnsi="Arial Narrow"/>
          <w:szCs w:val="24"/>
        </w:rPr>
        <w:t xml:space="preserve">      </w:t>
      </w:r>
      <w:r w:rsidRPr="007F4A5E">
        <w:rPr>
          <w:rFonts w:ascii="Arial Narrow" w:hAnsi="Arial Narrow"/>
          <w:szCs w:val="24"/>
        </w:rPr>
        <w:t xml:space="preserve">  Date: _________________</w:t>
      </w:r>
      <w:r w:rsidRPr="007F4A5E">
        <w:rPr>
          <w:szCs w:val="24"/>
        </w:rPr>
        <w:br/>
      </w:r>
      <w:r>
        <w:rPr>
          <w:szCs w:val="24"/>
        </w:rPr>
        <w:br/>
      </w:r>
      <w:r w:rsidRPr="007F4A5E">
        <w:rPr>
          <w:b/>
          <w:szCs w:val="24"/>
        </w:rPr>
        <w:t>Mail</w:t>
      </w:r>
      <w:r>
        <w:rPr>
          <w:szCs w:val="24"/>
        </w:rPr>
        <w:t xml:space="preserve"> this form to:   Cybermissions 21615 </w:t>
      </w:r>
      <w:proofErr w:type="spellStart"/>
      <w:r>
        <w:rPr>
          <w:szCs w:val="24"/>
        </w:rPr>
        <w:t>Berendo</w:t>
      </w:r>
      <w:proofErr w:type="spellEnd"/>
      <w:r>
        <w:rPr>
          <w:szCs w:val="24"/>
        </w:rPr>
        <w:t xml:space="preserve"> Ave. </w:t>
      </w:r>
      <w:proofErr w:type="spellStart"/>
      <w:r>
        <w:rPr>
          <w:szCs w:val="24"/>
        </w:rPr>
        <w:t>Ste</w:t>
      </w:r>
      <w:proofErr w:type="spellEnd"/>
      <w:r>
        <w:rPr>
          <w:szCs w:val="24"/>
        </w:rPr>
        <w:t xml:space="preserve"> 400, Torrance, CA 90502 (USA)     Phone: 310-844-6948</w:t>
      </w:r>
    </w:p>
    <w:p w:rsidR="000C1C07" w:rsidRPr="000C1C07" w:rsidRDefault="007F4A5E" w:rsidP="007F4A5E">
      <w:pPr>
        <w:spacing w:before="0"/>
        <w:rPr>
          <w:szCs w:val="24"/>
        </w:rPr>
      </w:pPr>
      <w:proofErr w:type="gramStart"/>
      <w:r>
        <w:rPr>
          <w:szCs w:val="24"/>
        </w:rPr>
        <w:t>Or</w:t>
      </w:r>
      <w:proofErr w:type="gramEnd"/>
      <w:r>
        <w:rPr>
          <w:szCs w:val="24"/>
        </w:rPr>
        <w:t xml:space="preserve"> scan and </w:t>
      </w:r>
      <w:r w:rsidRPr="007F4A5E">
        <w:rPr>
          <w:b/>
          <w:szCs w:val="24"/>
        </w:rPr>
        <w:t>e</w:t>
      </w:r>
      <w:r w:rsidR="000C1C07" w:rsidRPr="007F4A5E">
        <w:rPr>
          <w:b/>
          <w:szCs w:val="24"/>
        </w:rPr>
        <w:t>mail</w:t>
      </w:r>
      <w:r w:rsidR="000C1C07">
        <w:rPr>
          <w:szCs w:val="24"/>
        </w:rPr>
        <w:t xml:space="preserve"> this form to:  </w:t>
      </w:r>
      <w:hyperlink r:id="rId11" w:history="1">
        <w:r w:rsidR="000C1C07" w:rsidRPr="007F4A5E">
          <w:rPr>
            <w:rStyle w:val="Hyperlink"/>
            <w:color w:val="0F3B59" w:themeColor="accent1" w:themeShade="BF"/>
            <w:szCs w:val="24"/>
          </w:rPr>
          <w:t xml:space="preserve">johned@cybermissions.org   </w:t>
        </w:r>
      </w:hyperlink>
      <w:r w:rsidR="000C1C07">
        <w:rPr>
          <w:szCs w:val="24"/>
        </w:rPr>
        <w:t xml:space="preserve"> </w:t>
      </w:r>
      <w:r>
        <w:rPr>
          <w:szCs w:val="24"/>
        </w:rPr>
        <w:t>with “Pastorbox Order” as the subject.</w:t>
      </w:r>
      <w:r w:rsidR="000C1C07">
        <w:rPr>
          <w:szCs w:val="24"/>
        </w:rPr>
        <w:br/>
      </w:r>
      <w:bookmarkStart w:id="0" w:name="_GoBack"/>
      <w:bookmarkEnd w:id="0"/>
    </w:p>
    <w:sectPr w:rsidR="000C1C07" w:rsidRPr="000C1C07" w:rsidSect="00261C01">
      <w:headerReference w:type="default" r:id="rId12"/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052" w:rsidRDefault="006C4052" w:rsidP="00650259">
      <w:pPr>
        <w:spacing w:line="240" w:lineRule="auto"/>
      </w:pPr>
      <w:r>
        <w:separator/>
      </w:r>
    </w:p>
  </w:endnote>
  <w:endnote w:type="continuationSeparator" w:id="0">
    <w:p w:rsidR="006C4052" w:rsidRDefault="006C405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BD99785-BD82-43EE-AF16-FFE4D8D5A219}"/>
    <w:embedBold r:id="rId2" w:fontKey="{385A0FB6-22FD-4719-ADD8-76F6B8BE5873}"/>
    <w:embedItalic r:id="rId3" w:fontKey="{FA2E3A1D-E8C0-4E58-B463-B1110F88C3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07F255B-C095-4BB6-805C-DA8EDFAEBF6A}"/>
    <w:embedBold r:id="rId5" w:fontKey="{514DAD34-D7C0-4DDE-B09B-143DC9F266B0}"/>
    <w:embedItalic r:id="rId6" w:fontKey="{C18A760D-D184-4113-9208-C46872AA88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5BAA1C7-0BCB-4E97-8BE6-4C4E341DCF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B5477F5-CFA0-4F68-8FC7-74637F922D38}"/>
    <w:embedItalic r:id="rId9" w:fontKey="{198F4B32-E04D-4CC7-804B-86B4AEFD86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:rsidTr="00562601">
      <w:tc>
        <w:tcPr>
          <w:tcW w:w="2500" w:type="pct"/>
          <w:vAlign w:val="center"/>
        </w:tcPr>
        <w:p w:rsidR="00562601" w:rsidRPr="00562601" w:rsidRDefault="004D5764" w:rsidP="004D576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Cybermissions Pastorbox  Order Form</w:t>
          </w: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305A271E" wp14:editId="0D9B7CC6">
                <wp:extent cx="864360" cy="493920"/>
                <wp:effectExtent l="0" t="0" r="0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3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052" w:rsidRDefault="006C4052" w:rsidP="00650259">
      <w:pPr>
        <w:spacing w:line="240" w:lineRule="auto"/>
      </w:pPr>
      <w:r>
        <w:separator/>
      </w:r>
    </w:p>
  </w:footnote>
  <w:footnote w:type="continuationSeparator" w:id="0">
    <w:p w:rsidR="006C4052" w:rsidRDefault="006C405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26"/>
      <w:gridCol w:w="11634"/>
    </w:tblGrid>
    <w:tr w:rsidR="00562601" w:rsidRPr="00562601" w:rsidTr="004D5764">
      <w:trPr>
        <w:trHeight w:val="990"/>
      </w:trPr>
      <w:tc>
        <w:tcPr>
          <w:tcW w:w="451" w:type="pct"/>
          <w:shd w:val="clear" w:color="auto" w:fill="1E73AC" w:themeFill="accent2" w:themeFillTint="BF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2E7F6AE" wp14:editId="27EF44C2">
                <wp:extent cx="704090" cy="400050"/>
                <wp:effectExtent l="0" t="0" r="127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098" cy="401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1E73AC" w:themeFill="accent2" w:themeFillTint="BF"/>
          <w:vAlign w:val="center"/>
        </w:tcPr>
        <w:p w:rsidR="00562601" w:rsidRPr="002B69B4" w:rsidRDefault="004D5764" w:rsidP="004D5764">
          <w:pPr>
            <w:pStyle w:val="Header"/>
          </w:pPr>
          <w:r>
            <w:t>Cybermissions Pastorbox Order Form</w:t>
          </w:r>
        </w:p>
      </w:tc>
    </w:tr>
  </w:tbl>
  <w:p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8796939"/>
    <w:multiLevelType w:val="hybridMultilevel"/>
    <w:tmpl w:val="07A81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764"/>
    <w:rsid w:val="00003B30"/>
    <w:rsid w:val="0003009D"/>
    <w:rsid w:val="00045CA6"/>
    <w:rsid w:val="00052382"/>
    <w:rsid w:val="00055009"/>
    <w:rsid w:val="0006568A"/>
    <w:rsid w:val="00076F0F"/>
    <w:rsid w:val="00084253"/>
    <w:rsid w:val="000C1C07"/>
    <w:rsid w:val="000D1F49"/>
    <w:rsid w:val="000F5C88"/>
    <w:rsid w:val="001727CA"/>
    <w:rsid w:val="00261C01"/>
    <w:rsid w:val="00271C13"/>
    <w:rsid w:val="002A4ED5"/>
    <w:rsid w:val="002B69B4"/>
    <w:rsid w:val="002C56E6"/>
    <w:rsid w:val="002D3A9F"/>
    <w:rsid w:val="002E7EC6"/>
    <w:rsid w:val="00354B3D"/>
    <w:rsid w:val="00361E11"/>
    <w:rsid w:val="003B4744"/>
    <w:rsid w:val="003F0847"/>
    <w:rsid w:val="0040090B"/>
    <w:rsid w:val="00446538"/>
    <w:rsid w:val="0046302A"/>
    <w:rsid w:val="00487D2D"/>
    <w:rsid w:val="004D5764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6C4052"/>
    <w:rsid w:val="00770F25"/>
    <w:rsid w:val="00787DD4"/>
    <w:rsid w:val="007A35A8"/>
    <w:rsid w:val="007B0A85"/>
    <w:rsid w:val="007C6A52"/>
    <w:rsid w:val="007F4A5E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B5A3B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D8EF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0C1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hned@cybermissions.org?subject=Pastorbox%20Order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57DB12308A41BABFD2887712ED3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7D689-451A-46E5-92CB-BBAFF26A6A71}"/>
      </w:docPartPr>
      <w:docPartBody>
        <w:p w:rsidR="00DF3673" w:rsidRDefault="000A438E">
          <w:pPr>
            <w:pStyle w:val="E857DB12308A41BABFD2887712ED3C7A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A57DF2CF45BC4A799D599EDB6C718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52A8E-9867-4BD6-9A23-343EC5685F00}"/>
      </w:docPartPr>
      <w:docPartBody>
        <w:p w:rsidR="00DF3673" w:rsidRDefault="000A438E">
          <w:pPr>
            <w:pStyle w:val="A57DF2CF45BC4A799D599EDB6C7185C7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FA79054666F1484FB851189D3FEBC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42C9F-8F55-4536-8716-54CD2F1814A5}"/>
      </w:docPartPr>
      <w:docPartBody>
        <w:p w:rsidR="00DF3673" w:rsidRDefault="000A438E">
          <w:pPr>
            <w:pStyle w:val="FA79054666F1484FB851189D3FEBC390"/>
          </w:pPr>
          <w:r w:rsidRPr="002A4ED5">
            <w:rPr>
              <w:rFonts w:eastAsia="Calibri"/>
            </w:rPr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3C2"/>
    <w:rsid w:val="000A438E"/>
    <w:rsid w:val="001B53C2"/>
    <w:rsid w:val="00250681"/>
    <w:rsid w:val="00D72558"/>
    <w:rsid w:val="00D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6A37EED6FF477BA9E8AC4CA6967556">
    <w:name w:val="C76A37EED6FF477BA9E8AC4CA6967556"/>
  </w:style>
  <w:style w:type="paragraph" w:customStyle="1" w:styleId="E857DB12308A41BABFD2887712ED3C7A">
    <w:name w:val="E857DB12308A41BABFD2887712ED3C7A"/>
  </w:style>
  <w:style w:type="paragraph" w:customStyle="1" w:styleId="A57DF2CF45BC4A799D599EDB6C7185C7">
    <w:name w:val="A57DF2CF45BC4A799D599EDB6C7185C7"/>
  </w:style>
  <w:style w:type="paragraph" w:customStyle="1" w:styleId="90B15746AB7649538130069E12AB06D6">
    <w:name w:val="90B15746AB7649538130069E12AB06D6"/>
  </w:style>
  <w:style w:type="paragraph" w:customStyle="1" w:styleId="FA79054666F1484FB851189D3FEBC390">
    <w:name w:val="FA79054666F1484FB851189D3FEBC390"/>
  </w:style>
  <w:style w:type="paragraph" w:customStyle="1" w:styleId="B41E25E295B04C9FB3B28AFAAC8B865B">
    <w:name w:val="B41E25E295B04C9FB3B28AFAAC8B865B"/>
  </w:style>
  <w:style w:type="paragraph" w:customStyle="1" w:styleId="FC548EC5922344CC8F585F3D68BDD99F">
    <w:name w:val="FC548EC5922344CC8F585F3D68BDD99F"/>
  </w:style>
  <w:style w:type="paragraph" w:customStyle="1" w:styleId="DC8CB023384A41919621669FAE3EA74E">
    <w:name w:val="DC8CB023384A41919621669FAE3EA74E"/>
  </w:style>
  <w:style w:type="paragraph" w:customStyle="1" w:styleId="CCD319FFB416477D87E18E3BE239BA5B">
    <w:name w:val="CCD319FFB416477D87E18E3BE239BA5B"/>
  </w:style>
  <w:style w:type="paragraph" w:customStyle="1" w:styleId="D7CB59D01A694679AB288127CEA3DF00">
    <w:name w:val="D7CB59D01A694679AB288127CEA3DF00"/>
  </w:style>
  <w:style w:type="paragraph" w:customStyle="1" w:styleId="E609CE12CD2B4B65982DB4E4C29468D9">
    <w:name w:val="E609CE12CD2B4B65982DB4E4C29468D9"/>
  </w:style>
  <w:style w:type="paragraph" w:customStyle="1" w:styleId="FE0FE21972C04D58A7E3A76FBCA291F7">
    <w:name w:val="FE0FE21972C04D58A7E3A76FBCA291F7"/>
  </w:style>
  <w:style w:type="paragraph" w:customStyle="1" w:styleId="577FF8E33E7C4F3E99966B4B1EA8D635">
    <w:name w:val="577FF8E33E7C4F3E99966B4B1EA8D635"/>
  </w:style>
  <w:style w:type="paragraph" w:customStyle="1" w:styleId="AE6D613C630042BDA8EA656DA443325F">
    <w:name w:val="AE6D613C630042BDA8EA656DA443325F"/>
  </w:style>
  <w:style w:type="paragraph" w:customStyle="1" w:styleId="52A407E9105F48D4B2C091B199B4A234">
    <w:name w:val="52A407E9105F48D4B2C091B199B4A234"/>
  </w:style>
  <w:style w:type="paragraph" w:customStyle="1" w:styleId="0EA6B35EE1C247318947AB6925C32DE7">
    <w:name w:val="0EA6B35EE1C247318947AB6925C32DE7"/>
    <w:rsid w:val="001B53C2"/>
  </w:style>
  <w:style w:type="paragraph" w:customStyle="1" w:styleId="B76B6B9EB4F54E5A806EF8681919BB99">
    <w:name w:val="B76B6B9EB4F54E5A806EF8681919BB99"/>
    <w:rsid w:val="001B53C2"/>
  </w:style>
  <w:style w:type="paragraph" w:customStyle="1" w:styleId="0322BC03416F41CDB8A48528D20E3594">
    <w:name w:val="0322BC03416F41CDB8A48528D20E3594"/>
    <w:rsid w:val="001B53C2"/>
  </w:style>
  <w:style w:type="paragraph" w:customStyle="1" w:styleId="1CA41AD335C44A03B20979288E54A9FC">
    <w:name w:val="1CA41AD335C44A03B20979288E54A9FC"/>
    <w:rsid w:val="001B53C2"/>
  </w:style>
  <w:style w:type="paragraph" w:customStyle="1" w:styleId="6E17071942E3487AB267DC80FEDFCBF1">
    <w:name w:val="6E17071942E3487AB267DC80FEDFCBF1"/>
    <w:rsid w:val="001B53C2"/>
  </w:style>
  <w:style w:type="paragraph" w:customStyle="1" w:styleId="9C4E3CE049274720A727BABA4177076D">
    <w:name w:val="9C4E3CE049274720A727BABA4177076D"/>
    <w:rsid w:val="001B53C2"/>
  </w:style>
  <w:style w:type="paragraph" w:customStyle="1" w:styleId="E7F56F7AFBB1433D91260B55AA7FEE03">
    <w:name w:val="E7F56F7AFBB1433D91260B55AA7FEE03"/>
    <w:rsid w:val="001B53C2"/>
  </w:style>
  <w:style w:type="paragraph" w:customStyle="1" w:styleId="1890DDED7BD147B9BABE2AC441431C21">
    <w:name w:val="1890DDED7BD147B9BABE2AC441431C21"/>
    <w:rsid w:val="001B53C2"/>
  </w:style>
  <w:style w:type="paragraph" w:customStyle="1" w:styleId="30AE1E9A791D410FB1D8492602AC3F92">
    <w:name w:val="30AE1E9A791D410FB1D8492602AC3F92"/>
    <w:rsid w:val="001B53C2"/>
  </w:style>
  <w:style w:type="paragraph" w:customStyle="1" w:styleId="6634906C78C744ABA4A90B0FA3FE581E">
    <w:name w:val="6634906C78C744ABA4A90B0FA3FE581E"/>
    <w:rsid w:val="001B53C2"/>
  </w:style>
  <w:style w:type="paragraph" w:customStyle="1" w:styleId="F6F181C94C734871903366F9D9995C9E">
    <w:name w:val="F6F181C94C734871903366F9D9995C9E"/>
    <w:rsid w:val="001B53C2"/>
  </w:style>
  <w:style w:type="paragraph" w:customStyle="1" w:styleId="86ACC80A6DF942C2BDFDB42C0172D264">
    <w:name w:val="86ACC80A6DF942C2BDFDB42C0172D264"/>
    <w:rsid w:val="001B53C2"/>
  </w:style>
  <w:style w:type="paragraph" w:customStyle="1" w:styleId="948EEF32937F47A9A616FF0A74EC69C7">
    <w:name w:val="948EEF32937F47A9A616FF0A74EC69C7"/>
    <w:rsid w:val="001B53C2"/>
  </w:style>
  <w:style w:type="paragraph" w:customStyle="1" w:styleId="75C324C4FCD04EBCB9431537A763887B">
    <w:name w:val="75C324C4FCD04EBCB9431537A763887B"/>
    <w:rsid w:val="001B53C2"/>
  </w:style>
  <w:style w:type="paragraph" w:customStyle="1" w:styleId="A20E2B03B29049379B617B7758B42336">
    <w:name w:val="A20E2B03B29049379B617B7758B42336"/>
    <w:rsid w:val="001B53C2"/>
  </w:style>
  <w:style w:type="paragraph" w:customStyle="1" w:styleId="16A26827114D44FA870C727B716E2599">
    <w:name w:val="16A26827114D44FA870C727B716E2599"/>
    <w:rsid w:val="001B53C2"/>
  </w:style>
  <w:style w:type="paragraph" w:customStyle="1" w:styleId="F60D2955A30E44D7BC382F9D6B761602">
    <w:name w:val="F60D2955A30E44D7BC382F9D6B761602"/>
    <w:rsid w:val="001B53C2"/>
  </w:style>
  <w:style w:type="paragraph" w:customStyle="1" w:styleId="16D979283AA1480C99D41EC1B779512A">
    <w:name w:val="16D979283AA1480C99D41EC1B779512A"/>
    <w:rsid w:val="001B53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2694EE-B64B-420D-AE24-72A0306B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167</Words>
  <Characters>958</Characters>
  <Application>Microsoft Office Word</Application>
  <DocSecurity>0</DocSecurity>
  <Lines>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2018-08-30T19:03:00Z</dcterms:created>
  <dcterms:modified xsi:type="dcterms:W3CDTF">2018-11-07T23:17:00Z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